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37" w:rsidRDefault="005D7837" w:rsidP="006275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9.7pt;margin-top:10.8pt;width:2in;height:103.5pt;z-index:251664384" strokeweight="1pt">
            <v:fill color2="#eaf1dd" rotate="t" focus="-50%" type="gradient"/>
            <v:textbox style="mso-next-textbox:#_x0000_s1026">
              <w:txbxContent>
                <w:p w:rsidR="005D7837" w:rsidRPr="002F5D78" w:rsidRDefault="005D7837" w:rsidP="0089736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2F5D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способности накапливать цезий-137 ягоды  условно можно разделить на три группы: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2F5D78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слабо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-, </w:t>
                  </w:r>
                  <w:r w:rsidRPr="00CE65B4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средне-, и сильно-  </w:t>
                  </w:r>
                  <w:r w:rsidRPr="002F5D78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накапливающие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9" o:spid="_x0000_s1027" type="#_x0000_t75" style="position:absolute;left:0;text-align:left;margin-left:602.5pt;margin-top:-5.4pt;width:149.3pt;height:135.35pt;z-index:25165004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roundrect id="_x0000_s1028" style="position:absolute;left:0;text-align:left;margin-left:131.95pt;margin-top:-4.15pt;width:289.9pt;height:137.15pt;z-index:-251672576" arcsize="10923f" strokecolor="#e36c0a" strokeweight="1.5pt">
            <v:fill opacity="37356f" color2="#dbe5f1" o:opacity2="38011f" rotate="t" focus="100%" type="gradient"/>
          </v:roundrect>
        </w:pict>
      </w:r>
      <w:r>
        <w:rPr>
          <w:noProof/>
          <w:lang w:eastAsia="ru-RU"/>
        </w:rPr>
        <w:pict>
          <v:shape id="_x0000_s1029" type="#_x0000_t202" style="position:absolute;left:0;text-align:left;margin-left:200.75pt;margin-top:-4.15pt;width:165.75pt;height:23.65pt;z-index:251641856" filled="f" stroked="f" strokecolor="white">
            <v:textbox style="mso-next-textbox:#_x0000_s1029">
              <w:txbxContent>
                <w:p w:rsidR="005D7837" w:rsidRPr="00DE77F3" w:rsidRDefault="005D7837" w:rsidP="008F05A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984806"/>
                      <w:sz w:val="28"/>
                      <w:szCs w:val="28"/>
                    </w:rPr>
                  </w:pPr>
                  <w:r w:rsidRPr="00DE77F3">
                    <w:rPr>
                      <w:rFonts w:ascii="Times New Roman" w:hAnsi="Times New Roman"/>
                      <w:b/>
                      <w:noProof/>
                      <w:color w:val="984806"/>
                      <w:sz w:val="28"/>
                      <w:szCs w:val="28"/>
                      <w:lang w:eastAsia="ru-RU"/>
                    </w:rPr>
                    <w:t xml:space="preserve">Средненакапливающие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0" style="position:absolute;left:0;text-align:left;margin-left:-35.75pt;margin-top:-4.15pt;width:156.7pt;height:525.25pt;z-index:-251653120" arcsize="10923f" strokecolor="#c00000" strokeweight="1.5pt">
            <v:fill opacity="37356f" color2="#dbe5f1" o:opacity2="38011f" rotate="t" focus="100%" type="gradient"/>
          </v:roundrect>
        </w:pict>
      </w:r>
      <w:r>
        <w:rPr>
          <w:noProof/>
          <w:lang w:eastAsia="ru-RU"/>
        </w:rPr>
        <w:pict>
          <v:shape id="_x0000_s1031" type="#_x0000_t202" style="position:absolute;left:0;text-align:left;margin-left:-11.6pt;margin-top:-1.6pt;width:148.7pt;height:33.7pt;z-index:251665408" filled="f" stroked="f" strokecolor="white">
            <v:textbox style="mso-next-textbox:#_x0000_s1031">
              <w:txbxContent>
                <w:p w:rsidR="005D7837" w:rsidRPr="00FB2BF0" w:rsidRDefault="005D7837" w:rsidP="00FB2BF0">
                  <w:pPr>
                    <w:spacing w:after="0" w:line="240" w:lineRule="exact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Сильно-накапливающие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left:0;text-align:left;margin-left:48.05pt;margin-top:-42.7pt;width:627.4pt;height:27.15pt;z-index:-251668480" arcsize="10923f">
            <v:fill opacity="37356f" color2="#dbe5f1" o:opacity2="38011f" rotate="t" focus="100%" type="gradient"/>
          </v:roundrect>
        </w:pict>
      </w:r>
      <w:r>
        <w:rPr>
          <w:noProof/>
          <w:lang w:eastAsia="ru-RU"/>
        </w:rPr>
        <w:pict>
          <v:shape id="_x0000_s1033" type="#_x0000_t202" style="position:absolute;left:0;text-align:left;margin-left:56pt;margin-top:-42.7pt;width:619.45pt;height:24.7pt;z-index:251642880" filled="f" stroked="f" strokecolor="white">
            <v:textbox style="mso-next-textbox:#_x0000_s1033">
              <w:txbxContent>
                <w:p w:rsidR="005D7837" w:rsidRPr="00507F7E" w:rsidRDefault="005D7837" w:rsidP="005416E0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Сбор ягод</w:t>
                  </w:r>
                  <w:r w:rsidRPr="00507F7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на территори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ях радиоактивного загрязнения.  </w:t>
                  </w:r>
                  <w:r w:rsidRPr="00507F7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  <w:smartTag w:uri="urn:schemas-microsoft-com:office:smarttags" w:element="PersonName">
                    <w:smartTagPr>
                      <w:attr w:name="ProductID" w:val="Пинский   лесхоз"/>
                    </w:smartTagPr>
                    <w:r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  <w:t xml:space="preserve">Пинский  </w:t>
                    </w:r>
                    <w:r w:rsidRPr="00CE65B4"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  <w:t xml:space="preserve"> лесхоз</w:t>
                    </w:r>
                  </w:smartTag>
                </w:p>
              </w:txbxContent>
            </v:textbox>
          </v:shape>
        </w:pict>
      </w:r>
      <w:bookmarkStart w:id="0" w:name="_GoBack"/>
      <w:r>
        <w:rPr>
          <w:noProof/>
          <w:lang w:eastAsia="ru-RU"/>
        </w:rPr>
        <w:pict>
          <v:rect id="_x0000_s1034" style="position:absolute;left:0;text-align:left;margin-left:-56.7pt;margin-top:-58.6pt;width:845.3pt;height:596.55pt;z-index:-251675648">
            <v:fill opacity="28836f" color2="#f2f2f2" rotate="t" focus="100%" type="gradient"/>
          </v:rect>
        </w:pict>
      </w:r>
      <w:bookmarkEnd w:id="0"/>
      <w:r>
        <w:rPr>
          <w:noProof/>
          <w:lang w:eastAsia="ru-RU"/>
        </w:rPr>
        <w:pict>
          <v:shape id="Рисунок 28" o:spid="_x0000_s1035" type="#_x0000_t75" style="position:absolute;left:0;text-align:left;margin-left:-74.85pt;margin-top:-58.6pt;width:875.3pt;height:604.7pt;z-index:-251676672;visibility:visible">
            <v:imagedata r:id="rId5" o:title=""/>
          </v:shape>
        </w:pict>
      </w:r>
    </w:p>
    <w:p w:rsidR="005D7837" w:rsidRPr="0002615C" w:rsidRDefault="005D7837" w:rsidP="0094043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09" o:spid="_x0000_s1036" type="#_x0000_t75" alt="DSC00893" style="position:absolute;left:0;text-align:left;margin-left:281.35pt;margin-top:5.65pt;width:130.8pt;height:97.1pt;z-index:-251644928;visibility:visible">
            <v:imagedata r:id="rId6" o:title="" croptop="12265f" cropleft="2131f"/>
          </v:shape>
        </w:pict>
      </w:r>
      <w:r>
        <w:rPr>
          <w:noProof/>
          <w:lang w:eastAsia="ru-RU"/>
        </w:rPr>
        <w:pict>
          <v:shape id="Рисунок 105" o:spid="_x0000_s1037" type="#_x0000_t75" alt="DSC02529" style="position:absolute;left:0;text-align:left;margin-left:143.2pt;margin-top:5.65pt;width:126.9pt;height:94.6pt;z-index:-251645952;visibility:visible">
            <v:imagedata r:id="rId7" o:title="" croptop="12265f" cropleft="3357f"/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99" o:spid="_x0000_s1038" type="#_x0000_t75" alt="DSC03760" style="position:absolute;left:0;text-align:left;margin-left:-25.7pt;margin-top:1pt;width:137.4pt;height:106.9pt;z-index:251666432;visibility:visible" stroked="t" strokecolor="window" strokeweight="2pt">
            <v:imagedata r:id="rId8" o:title=""/>
          </v:shape>
        </w:pict>
      </w:r>
      <w:r w:rsidRPr="008F0F2E">
        <w:rPr>
          <w:szCs w:val="24"/>
        </w:rPr>
        <w:t xml:space="preserve"> </w: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9" type="#_x0000_t202" style="position:absolute;left:0;text-align:left;margin-left:300.8pt;margin-top:2.4pt;width:88.45pt;height:19.55pt;z-index:251652096" filled="f" stroked="f">
            <v:textbox style="mso-next-textbox:#_x0000_s1039">
              <w:txbxContent>
                <w:p w:rsidR="005D7837" w:rsidRPr="005A3957" w:rsidRDefault="005D7837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Земляника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173.15pt;margin-top:2.4pt;width:74.05pt;height:20.2pt;z-index:251656192" filled="f" stroked="f">
            <v:textbox style="mso-next-textbox:#_x0000_s1040">
              <w:txbxContent>
                <w:p w:rsidR="005D7837" w:rsidRPr="005A3957" w:rsidRDefault="005D7837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Рябина</w:t>
                  </w:r>
                </w:p>
              </w:txbxContent>
            </v:textbox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1" type="#_x0000_t202" style="position:absolute;left:0;text-align:left;margin-left:3.3pt;margin-top:7.25pt;width:89.2pt;height:20.35pt;z-index:251655168" filled="f" stroked="f">
            <v:textbox style="mso-next-textbox:#_x0000_s1041">
              <w:txbxContent>
                <w:p w:rsidR="005D7837" w:rsidRPr="005A3957" w:rsidRDefault="005D7837" w:rsidP="00885D9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Черника</w:t>
                  </w:r>
                </w:p>
              </w:txbxContent>
            </v:textbox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2" type="#_x0000_t202" style="position:absolute;left:0;text-align:left;margin-left:572pt;margin-top:5.9pt;width:202.6pt;height:132.4pt;z-index:251662336" filled="f" stroked="f" strokecolor="white">
            <v:textbox style="mso-next-textbox:#_x0000_s1042">
              <w:txbxContent>
                <w:p w:rsidR="005D7837" w:rsidRDefault="005D7837" w:rsidP="00CE65B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обязательным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р</w:t>
                  </w:r>
                  <w:r w:rsidRPr="006E73F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адиометрическим контролем  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в лесных кварталах в 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I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 зоне (1-5 Ки/км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  <w:vertAlign w:val="superscript"/>
                    </w:rPr>
                    <w:t>2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).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Э</w:t>
                  </w:r>
                  <w:r w:rsidRPr="006E73F7">
                    <w:rPr>
                      <w:rFonts w:ascii="Times New Roman" w:hAnsi="Times New Roman"/>
                      <w:sz w:val="24"/>
                    </w:rPr>
                    <w:t>то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преду</w:t>
                  </w:r>
                  <w:r w:rsidRPr="00C07256">
                    <w:rPr>
                      <w:rFonts w:ascii="Times New Roman" w:hAnsi="Times New Roman"/>
                      <w:sz w:val="24"/>
                    </w:rPr>
                    <w:t>прежд</w:t>
                  </w:r>
                  <w:r>
                    <w:rPr>
                      <w:rFonts w:ascii="Times New Roman" w:hAnsi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5D7837" w:rsidRPr="00C07256" w:rsidRDefault="005D7837" w:rsidP="00CE65B4">
                  <w:pPr>
                    <w:spacing w:after="0" w:line="240" w:lineRule="auto"/>
                    <w:rPr>
                      <w:rFonts w:ascii="Times New Roman" w:hAnsi="Times New Roman"/>
                      <w:szCs w:val="28"/>
                    </w:rPr>
                  </w:pPr>
                  <w:r w:rsidRPr="00CF75B9">
                    <w:rPr>
                      <w:rFonts w:ascii="Times New Roman" w:hAnsi="Times New Roman"/>
                      <w:b/>
                      <w:sz w:val="24"/>
                    </w:rPr>
                    <w:t xml:space="preserve">Содержание цезия-137 в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ягод</w:t>
                  </w:r>
                  <w:r w:rsidRPr="00CF75B9">
                    <w:rPr>
                      <w:rFonts w:ascii="Times New Roman" w:hAnsi="Times New Roman"/>
                      <w:b/>
                      <w:sz w:val="24"/>
                    </w:rPr>
                    <w:t xml:space="preserve">ах не должно превышать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185</w:t>
                  </w:r>
                  <w:r w:rsidRPr="00CF75B9">
                    <w:rPr>
                      <w:rFonts w:ascii="Times New Roman" w:hAnsi="Times New Roman"/>
                      <w:b/>
                      <w:sz w:val="24"/>
                    </w:rPr>
                    <w:t xml:space="preserve"> Бк/кг (РДУ-99). </w:t>
                  </w:r>
                  <w:r w:rsidRPr="00C0725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КОНТРОЛЕМ!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274.8pt;margin-top:.2pt;width:165.75pt;height:28.55pt;z-index:251646976" filled="f" stroked="f" strokecolor="white">
            <v:textbox style="mso-next-textbox:#_x0000_s1043">
              <w:txbxContent>
                <w:p w:rsidR="005D7837" w:rsidRPr="00FB2BF0" w:rsidRDefault="005D7837" w:rsidP="00240CA0">
                  <w:pPr>
                    <w:jc w:val="center"/>
                    <w:rPr>
                      <w:rFonts w:ascii="Times New Roman" w:hAnsi="Times New Roman"/>
                      <w:b/>
                      <w:color w:val="008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 xml:space="preserve">Слабонакапливающие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4" style="position:absolute;left:0;text-align:left;margin-left:576.2pt;margin-top:1.8pt;width:198.4pt;height:135.05pt;z-index:-251655168" arcsize="10923f">
            <v:fill color2="#eaf1dd" o:opacity2="38011f" rotate="t" angle="-90" focus="50%" type="gradient"/>
          </v:roundrect>
        </w:pict>
      </w:r>
      <w:r>
        <w:rPr>
          <w:noProof/>
          <w:lang w:eastAsia="ru-RU"/>
        </w:rPr>
        <w:pict>
          <v:roundrect id="_x0000_s1045" style="position:absolute;left:0;text-align:left;margin-left:132.85pt;margin-top:2.05pt;width:430pt;height:137.15pt;z-index:-251671552" arcsize="10923f" strokecolor="#060" strokeweight="1.5pt">
            <v:fill opacity="43909f" color2="#dbe5f1" o:opacity2="38011f" rotate="t" focus="100%" type="gradient"/>
          </v:roundrect>
        </w:pict>
      </w:r>
      <w:r>
        <w:rPr>
          <w:noProof/>
          <w:lang w:eastAsia="ru-RU"/>
        </w:rPr>
        <w:pict>
          <v:shape id="_x0000_s1046" type="#_x0000_t75" style="position:absolute;left:0;text-align:left;margin-left:-25.7pt;margin-top:12.25pt;width:138.9pt;height:106.1pt;z-index:251667456">
            <v:imagedata r:id="rId9" o:title=""/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06" o:spid="_x0000_s1047" type="#_x0000_t75" alt="DSC02824" style="position:absolute;left:0;text-align:left;margin-left:419.45pt;margin-top:9.95pt;width:132.45pt;height:97.1pt;z-index:-251641856;visibility:visible">
            <v:imagedata r:id="rId10" o:title="" croptop="2503f" cropbottom="4965f" cropleft="10324f"/>
          </v:shape>
        </w:pict>
      </w:r>
      <w:r>
        <w:rPr>
          <w:noProof/>
          <w:lang w:eastAsia="ru-RU"/>
        </w:rPr>
        <w:pict>
          <v:shape id="_x0000_s1048" type="#_x0000_t75" alt="DSC01730" style="position:absolute;left:0;text-align:left;margin-left:142.35pt;margin-top:9.1pt;width:124.9pt;height:97.1pt;z-index:-251643904;visibility:visible">
            <v:imagedata r:id="rId11" o:title="" croptop="4719f" cropleft="8058f"/>
          </v:shape>
        </w:pict>
      </w:r>
      <w:r>
        <w:rPr>
          <w:noProof/>
          <w:lang w:eastAsia="ru-RU"/>
        </w:rPr>
        <w:pict>
          <v:shape id="_x0000_s1049" type="#_x0000_t75" alt="DSC03547" style="position:absolute;left:0;text-align:left;margin-left:279.65pt;margin-top:9.1pt;width:129.1pt;height:98.75pt;z-index:-251642880;visibility:visible">
            <v:imagedata r:id="rId12" o:title="" croptop="3670f"/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0" type="#_x0000_t202" style="position:absolute;left:0;text-align:left;margin-left:454.05pt;margin-top:7.5pt;width:64.45pt;height:19.55pt;z-index:251658240" filled="f" stroked="f">
            <v:textbox style="mso-next-textbox:#_x0000_s1050">
              <w:txbxContent>
                <w:p w:rsidR="005D7837" w:rsidRPr="005A3957" w:rsidRDefault="005D7837" w:rsidP="00D5068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Ежевика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310pt;margin-top:8.35pt;width:66.95pt;height:19.55pt;z-index:251659264" filled="f" stroked="f">
            <v:textbox style="mso-next-textbox:#_x0000_s1051">
              <w:txbxContent>
                <w:p w:rsidR="005D7837" w:rsidRPr="005A3957" w:rsidRDefault="005D7837" w:rsidP="00240CA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Калина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175.15pt;margin-top:7.4pt;width:60.25pt;height:19.55pt;z-index:251657216" filled="f" stroked="f">
            <v:textbox style="mso-next-textbox:#_x0000_s1052">
              <w:txbxContent>
                <w:p w:rsidR="005D7837" w:rsidRPr="00F27A10" w:rsidRDefault="005D7837" w:rsidP="00F27A1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Малина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-4.35pt;margin-top:4pt;width:98.75pt;height:24.8pt;z-index:251654144" filled="f" stroked="f">
            <v:textbox style="mso-next-textbox:#_x0000_s1053">
              <w:txbxContent>
                <w:p w:rsidR="005D7837" w:rsidRPr="005A3957" w:rsidRDefault="005D7837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Голубика</w:t>
                  </w:r>
                </w:p>
              </w:txbxContent>
            </v:textbox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03" o:spid="_x0000_s1054" type="#_x0000_t75" alt="DSC02640" style="position:absolute;left:0;text-align:left;margin-left:-25.05pt;margin-top:10.05pt;width:136.65pt;height:107.15pt;z-index:251668480;visibility:visible">
            <v:imagedata r:id="rId13" o:title=""/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_x0000_s1055" style="position:absolute;left:0;text-align:left;margin-left:454.05pt;margin-top:8pt;width:320.2pt;height:243.1pt;z-index:-251656192" arcsize="10923f">
            <v:fill rotate="t" angle="-90" focus="50%" type="gradient"/>
          </v:roundrect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6" type="#_x0000_t75" style="position:absolute;left:0;text-align:left;margin-left:468pt;margin-top:7.2pt;width:4in;height:217.5pt;z-index:-251640832" wrapcoords="90 198 90 21363 21451 21363 21451 198 90 198">
            <v:imagedata r:id="rId14" o:title=""/>
            <w10:wrap type="tight"/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</w:p>
    <w:p w:rsidR="005D7837" w:rsidRPr="00376997" w:rsidRDefault="005D7837" w:rsidP="00376997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eastAsia="ru-RU"/>
        </w:rPr>
        <w:pict>
          <v:roundrect id="_x0000_s1057" style="position:absolute;margin-left:132.8pt;margin-top:7.15pt;width:305.4pt;height:153.65pt;z-index:-251667456" arcsize="10923f">
            <v:fill color2="#eaf1dd" o:opacity2="38011f" rotate="t" angle="-90" focus="50%" type="gradient"/>
          </v:roundrect>
        </w:pict>
      </w:r>
    </w:p>
    <w:p w:rsidR="005D7837" w:rsidRDefault="005D7837" w:rsidP="006E5F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8" type="#_x0000_t202" style="position:absolute;margin-left:131.95pt;margin-top:2pt;width:305.4pt;height:145.6pt;z-index:251645952" filled="f" stroked="f" strokecolor="white">
            <v:textbox style="mso-next-textbox:#_x0000_s1058">
              <w:txbxContent>
                <w:p w:rsidR="005D7837" w:rsidRDefault="005D7837" w:rsidP="00CE65B4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Собирать следует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ягоды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. После сбора проверить в них содержание цезия-137 в аккредитованном подразделении радиационного контроля. </w:t>
                  </w:r>
                </w:p>
                <w:p w:rsidR="005D7837" w:rsidRPr="00092169" w:rsidRDefault="005D7837" w:rsidP="00CE65B4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ПРК Пинского</w:t>
                  </w:r>
                  <w:r w:rsidRPr="00617C85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лесхоз</w:t>
                  </w: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а, РЦГиЭ,….</w:t>
                  </w:r>
                </w:p>
              </w:txbxContent>
            </v:textbox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9" type="#_x0000_t202" style="position:absolute;left:0;text-align:left;margin-left:6.8pt;margin-top:6.9pt;width:88.95pt;height:26.1pt;z-index:251653120" filled="f" stroked="f">
            <v:textbox style="mso-next-textbox:#_x0000_s1059">
              <w:txbxContent>
                <w:p w:rsidR="005D7837" w:rsidRPr="005A3957" w:rsidRDefault="005D7837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Брусника</w:t>
                  </w:r>
                </w:p>
              </w:txbxContent>
            </v:textbox>
          </v:shape>
        </w:pict>
      </w: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104" o:spid="_x0000_s1060" type="#_x0000_t75" alt="DSC05193" style="position:absolute;left:0;text-align:left;margin-left:-25.05pt;margin-top:-.2pt;width:136.65pt;height:106.35pt;z-index:251669504;visibility:visible">
            <v:imagedata r:id="rId15" o:title=""/>
          </v:shape>
        </w:pict>
      </w:r>
    </w:p>
    <w:p w:rsidR="005D7837" w:rsidRDefault="005D7837" w:rsidP="006E5F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7837" w:rsidRPr="00F27A86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D7837" w:rsidRDefault="005D7837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61" type="#_x0000_t202" style="position:absolute;left:0;text-align:left;margin-left:2pt;margin-top:19.85pt;width:91.55pt;height:19.55pt;z-index:251651072" filled="f" stroked="f">
            <v:textbox style="mso-next-textbox:#_x0000_s1061">
              <w:txbxContent>
                <w:p w:rsidR="005D7837" w:rsidRPr="005A3957" w:rsidRDefault="005D7837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Клюква</w:t>
                  </w:r>
                </w:p>
              </w:txbxContent>
            </v:textbox>
          </v:shape>
        </w:pict>
      </w:r>
    </w:p>
    <w:sectPr w:rsidR="005D7837" w:rsidSect="00EA5A5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22F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B05"/>
    <w:rsid w:val="00080C90"/>
    <w:rsid w:val="000811DD"/>
    <w:rsid w:val="0008164A"/>
    <w:rsid w:val="00081696"/>
    <w:rsid w:val="00081C29"/>
    <w:rsid w:val="000822A5"/>
    <w:rsid w:val="000823D6"/>
    <w:rsid w:val="000836CC"/>
    <w:rsid w:val="0008393E"/>
    <w:rsid w:val="000849CF"/>
    <w:rsid w:val="00084DB3"/>
    <w:rsid w:val="00086297"/>
    <w:rsid w:val="00086D03"/>
    <w:rsid w:val="0008742E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1992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B86"/>
    <w:rsid w:val="00236D02"/>
    <w:rsid w:val="00237520"/>
    <w:rsid w:val="002402A7"/>
    <w:rsid w:val="002406EA"/>
    <w:rsid w:val="00240841"/>
    <w:rsid w:val="00240CA0"/>
    <w:rsid w:val="00241732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7CF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3E4E"/>
    <w:rsid w:val="002D4EAC"/>
    <w:rsid w:val="002D7801"/>
    <w:rsid w:val="002E064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2F5D78"/>
    <w:rsid w:val="00300429"/>
    <w:rsid w:val="003007E8"/>
    <w:rsid w:val="00301968"/>
    <w:rsid w:val="003022D6"/>
    <w:rsid w:val="00304D2E"/>
    <w:rsid w:val="003055C0"/>
    <w:rsid w:val="00305EDF"/>
    <w:rsid w:val="0031019F"/>
    <w:rsid w:val="003118AF"/>
    <w:rsid w:val="00311F0F"/>
    <w:rsid w:val="00312B6A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734"/>
    <w:rsid w:val="00333E29"/>
    <w:rsid w:val="00337179"/>
    <w:rsid w:val="003378B4"/>
    <w:rsid w:val="003401C6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A3C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3D58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9DB"/>
    <w:rsid w:val="003C7B48"/>
    <w:rsid w:val="003C7F3C"/>
    <w:rsid w:val="003D06B6"/>
    <w:rsid w:val="003D1B8D"/>
    <w:rsid w:val="003D1C71"/>
    <w:rsid w:val="003D2BD3"/>
    <w:rsid w:val="003D35CF"/>
    <w:rsid w:val="003D3B1D"/>
    <w:rsid w:val="003D3C63"/>
    <w:rsid w:val="003D4598"/>
    <w:rsid w:val="003D5A62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6DB3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65D6"/>
    <w:rsid w:val="00400428"/>
    <w:rsid w:val="00400959"/>
    <w:rsid w:val="00401068"/>
    <w:rsid w:val="00403477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F76"/>
    <w:rsid w:val="00416A7C"/>
    <w:rsid w:val="00417163"/>
    <w:rsid w:val="0041760B"/>
    <w:rsid w:val="00417A75"/>
    <w:rsid w:val="00420A39"/>
    <w:rsid w:val="00421068"/>
    <w:rsid w:val="00422F58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336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883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0BB1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390A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50373"/>
    <w:rsid w:val="00551AE6"/>
    <w:rsid w:val="00552FF3"/>
    <w:rsid w:val="005530FC"/>
    <w:rsid w:val="0055333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AE9"/>
    <w:rsid w:val="00567723"/>
    <w:rsid w:val="0057025C"/>
    <w:rsid w:val="005703BD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D34"/>
    <w:rsid w:val="00585B77"/>
    <w:rsid w:val="00585D27"/>
    <w:rsid w:val="0058605E"/>
    <w:rsid w:val="005870F3"/>
    <w:rsid w:val="00587A1A"/>
    <w:rsid w:val="00587FED"/>
    <w:rsid w:val="0059081C"/>
    <w:rsid w:val="00590D59"/>
    <w:rsid w:val="00591158"/>
    <w:rsid w:val="005915EA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83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2456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6F4D"/>
    <w:rsid w:val="006B7097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D6C"/>
    <w:rsid w:val="006D74FE"/>
    <w:rsid w:val="006D76A9"/>
    <w:rsid w:val="006E111A"/>
    <w:rsid w:val="006E12A3"/>
    <w:rsid w:val="006E16C2"/>
    <w:rsid w:val="006E24A4"/>
    <w:rsid w:val="006E2683"/>
    <w:rsid w:val="006E28B8"/>
    <w:rsid w:val="006E33F0"/>
    <w:rsid w:val="006E5B0D"/>
    <w:rsid w:val="006E5F4D"/>
    <w:rsid w:val="006E5F94"/>
    <w:rsid w:val="006E6017"/>
    <w:rsid w:val="006E6708"/>
    <w:rsid w:val="006E682B"/>
    <w:rsid w:val="006E70BF"/>
    <w:rsid w:val="006E73F7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62E0"/>
    <w:rsid w:val="006F755C"/>
    <w:rsid w:val="00701DAC"/>
    <w:rsid w:val="00701EC8"/>
    <w:rsid w:val="00701FF5"/>
    <w:rsid w:val="00702FCD"/>
    <w:rsid w:val="0070355A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8C0"/>
    <w:rsid w:val="007D0DC0"/>
    <w:rsid w:val="007D1321"/>
    <w:rsid w:val="007D186F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62B"/>
    <w:rsid w:val="00843722"/>
    <w:rsid w:val="00844006"/>
    <w:rsid w:val="008451C7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63"/>
    <w:rsid w:val="008973AF"/>
    <w:rsid w:val="00897CEB"/>
    <w:rsid w:val="008A0502"/>
    <w:rsid w:val="008A08D8"/>
    <w:rsid w:val="008A0EC0"/>
    <w:rsid w:val="008A1281"/>
    <w:rsid w:val="008A1E12"/>
    <w:rsid w:val="008A1F6C"/>
    <w:rsid w:val="008A243B"/>
    <w:rsid w:val="008A24D8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1A7"/>
    <w:rsid w:val="008E6B4E"/>
    <w:rsid w:val="008E6CAA"/>
    <w:rsid w:val="008E782C"/>
    <w:rsid w:val="008F05A8"/>
    <w:rsid w:val="008F0A8B"/>
    <w:rsid w:val="008F0BE6"/>
    <w:rsid w:val="008F0D46"/>
    <w:rsid w:val="008F0F2E"/>
    <w:rsid w:val="008F15F0"/>
    <w:rsid w:val="008F1858"/>
    <w:rsid w:val="008F2DB0"/>
    <w:rsid w:val="008F4EC1"/>
    <w:rsid w:val="008F59E9"/>
    <w:rsid w:val="008F5C5F"/>
    <w:rsid w:val="008F6570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4025"/>
    <w:rsid w:val="009C4ACD"/>
    <w:rsid w:val="009C5289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3E08"/>
    <w:rsid w:val="00AC64FA"/>
    <w:rsid w:val="00AD05D8"/>
    <w:rsid w:val="00AD1803"/>
    <w:rsid w:val="00AD191D"/>
    <w:rsid w:val="00AD1C1B"/>
    <w:rsid w:val="00AD231D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656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A4D"/>
    <w:rsid w:val="00BC3D61"/>
    <w:rsid w:val="00BC42E0"/>
    <w:rsid w:val="00BC44F2"/>
    <w:rsid w:val="00BC4697"/>
    <w:rsid w:val="00BC5950"/>
    <w:rsid w:val="00BC5D99"/>
    <w:rsid w:val="00BC6009"/>
    <w:rsid w:val="00BC7758"/>
    <w:rsid w:val="00BD03E1"/>
    <w:rsid w:val="00BD086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0F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074C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595"/>
    <w:rsid w:val="00C70781"/>
    <w:rsid w:val="00C71A5A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5B4"/>
    <w:rsid w:val="00CE6881"/>
    <w:rsid w:val="00CE79A0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5B9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B0B"/>
    <w:rsid w:val="00D540C8"/>
    <w:rsid w:val="00D54D94"/>
    <w:rsid w:val="00D559D6"/>
    <w:rsid w:val="00D55D5C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7F3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45B4"/>
    <w:rsid w:val="00E05A72"/>
    <w:rsid w:val="00E0640B"/>
    <w:rsid w:val="00E0641D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5A4F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5A5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10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2BF0"/>
    <w:rsid w:val="00FB3038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9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04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407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2141</TotalTime>
  <Pages>1</Pages>
  <Words>10</Words>
  <Characters>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</cp:lastModifiedBy>
  <cp:revision>58</cp:revision>
  <dcterms:created xsi:type="dcterms:W3CDTF">2017-07-26T07:50:00Z</dcterms:created>
  <dcterms:modified xsi:type="dcterms:W3CDTF">2017-10-30T12:36:00Z</dcterms:modified>
</cp:coreProperties>
</file>